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B143" w14:textId="77777777" w:rsidR="001F6287" w:rsidRDefault="001F6287" w:rsidP="001F6287"/>
    <w:p w14:paraId="4E3537D9" w14:textId="77777777" w:rsidR="001F6287" w:rsidRDefault="004C1071" w:rsidP="001F6287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B2AA863" wp14:editId="28CC76B1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2085975" cy="2133600"/>
                <wp:effectExtent l="0" t="0" r="9525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5" cy="2133600"/>
                          <a:chOff x="0" y="0"/>
                          <a:chExt cx="2085975" cy="1933575"/>
                        </a:xfrm>
                      </wpg:grpSpPr>
                      <wps:wsp>
                        <wps:cNvPr id="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5975" cy="1933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EA9AB5" w14:textId="406E0413" w:rsidR="001307E0" w:rsidRDefault="001307E0" w:rsidP="004C1071">
                              <w:pPr>
                                <w:jc w:val="right"/>
                              </w:pPr>
                              <w:r>
                                <w:t>An der Bundesstraße 24</w:t>
                              </w:r>
                              <w:r>
                                <w:br/>
                                <w:t>87509 Immenstadt</w:t>
                              </w:r>
                              <w:r>
                                <w:br/>
                              </w:r>
                              <w:r>
                                <w:br/>
                                <w:t>Tel.: 08323 / 967175</w:t>
                              </w:r>
                              <w:r>
                                <w:br/>
                                <w:t>Fax: 08323 / 800477</w:t>
                              </w:r>
                              <w:r>
                                <w:br/>
                                <w:t xml:space="preserve">E-Mail: </w:t>
                              </w:r>
                              <w:r w:rsidRPr="00601348">
                                <w:t>info</w:t>
                              </w:r>
                              <w:r w:rsidR="000C1015">
                                <w:t>@greitertransporte.de</w:t>
                              </w:r>
                            </w:p>
                            <w:p w14:paraId="293DCEF9" w14:textId="77777777" w:rsidR="001307E0" w:rsidRDefault="001307E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375" y="1209675"/>
                            <a:ext cx="1284605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AA863" id="Gruppieren 7" o:spid="_x0000_s1026" style="position:absolute;margin-left:113.05pt;margin-top:1.05pt;width:164.25pt;height:168pt;z-index:251664384;mso-position-horizontal:right;mso-position-horizontal-relative:margin;mso-height-relative:margin" coordsize="20859,193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859;height:1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<v:textbox>
                    <w:txbxContent>
                      <w:p w14:paraId="1EEA9AB5" w14:textId="406E0413" w:rsidR="001307E0" w:rsidRDefault="001307E0" w:rsidP="004C1071">
                        <w:pPr>
                          <w:jc w:val="right"/>
                        </w:pPr>
                        <w:r>
                          <w:t>An der Bundesstraße 24</w:t>
                        </w:r>
                        <w:r>
                          <w:br/>
                          <w:t>87509 Immenstadt</w:t>
                        </w:r>
                        <w:r>
                          <w:br/>
                        </w:r>
                        <w:r>
                          <w:br/>
                          <w:t>Tel.: 08323 / 967175</w:t>
                        </w:r>
                        <w:r>
                          <w:br/>
                          <w:t>Fax: 08323 / 800477</w:t>
                        </w:r>
                        <w:r>
                          <w:br/>
                          <w:t xml:space="preserve">E-Mail: </w:t>
                        </w:r>
                        <w:r w:rsidRPr="00601348">
                          <w:t>info</w:t>
                        </w:r>
                        <w:r w:rsidR="000C1015">
                          <w:t>@greitertransporte.de</w:t>
                        </w:r>
                      </w:p>
                      <w:p w14:paraId="293DCEF9" w14:textId="77777777" w:rsidR="001307E0" w:rsidRDefault="001307E0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8" type="#_x0000_t75" style="position:absolute;left:7143;top:12096;width:12846;height:6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6AAC57DF" w14:textId="77777777" w:rsidR="001A0A87" w:rsidRPr="001A0A87" w:rsidRDefault="001F6287" w:rsidP="001F6287">
      <w:pPr>
        <w:rPr>
          <w:sz w:val="16"/>
          <w:szCs w:val="16"/>
        </w:rPr>
      </w:pPr>
      <w:r w:rsidRPr="001A0A87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65F5C9" wp14:editId="2592E601">
                <wp:simplePos x="0" y="0"/>
                <wp:positionH relativeFrom="margin">
                  <wp:align>left</wp:align>
                </wp:positionH>
                <wp:positionV relativeFrom="topMargin">
                  <wp:posOffset>1871980</wp:posOffset>
                </wp:positionV>
                <wp:extent cx="2880000" cy="1440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9E81C" w14:textId="6F476BC7" w:rsidR="004C1071" w:rsidRPr="001B761E" w:rsidRDefault="007E67AE" w:rsidP="001B761E">
                            <w:pPr>
                              <w:spacing w:line="240" w:lineRule="auto"/>
                            </w:pPr>
                            <w:r>
                              <w:t>Preisliste 2026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5F5C9" id="Textfeld 2" o:spid="_x0000_s1029" type="#_x0000_t202" style="position:absolute;margin-left:0;margin-top:147.4pt;width:226.75pt;height:113.4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" filled="f" stroked="f">
                <v:textbox inset=",0">
                  <w:txbxContent>
                    <w:p w14:paraId="66D9E81C" w14:textId="6F476BC7" w:rsidR="004C1071" w:rsidRPr="001B761E" w:rsidRDefault="007E67AE" w:rsidP="001B761E">
                      <w:pPr>
                        <w:spacing w:line="240" w:lineRule="auto"/>
                      </w:pPr>
                      <w:r>
                        <w:t>Preisliste 2026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A0A87">
        <w:rPr>
          <w:sz w:val="16"/>
          <w:szCs w:val="16"/>
        </w:rPr>
        <w:t>Greiter Bau- und Transport GmbH, 87509 Immenstadt</w:t>
      </w:r>
    </w:p>
    <w:p w14:paraId="70B3F042" w14:textId="77777777" w:rsidR="00530C41" w:rsidRDefault="00530C41" w:rsidP="001F6287">
      <w:pPr>
        <w:rPr>
          <w:sz w:val="20"/>
          <w:szCs w:val="20"/>
        </w:rPr>
      </w:pPr>
    </w:p>
    <w:p w14:paraId="4215038C" w14:textId="77777777" w:rsidR="00530C41" w:rsidRDefault="00530C41" w:rsidP="001F6287">
      <w:pPr>
        <w:rPr>
          <w:sz w:val="20"/>
          <w:szCs w:val="20"/>
        </w:rPr>
      </w:pPr>
    </w:p>
    <w:p w14:paraId="3B35D72B" w14:textId="77777777" w:rsidR="00530C41" w:rsidRDefault="00530C41" w:rsidP="001F6287">
      <w:pPr>
        <w:rPr>
          <w:sz w:val="20"/>
          <w:szCs w:val="20"/>
        </w:rPr>
      </w:pPr>
    </w:p>
    <w:p w14:paraId="1B8C6723" w14:textId="77777777" w:rsidR="00530C41" w:rsidRDefault="00530C41" w:rsidP="001F6287">
      <w:pPr>
        <w:rPr>
          <w:sz w:val="20"/>
          <w:szCs w:val="20"/>
        </w:rPr>
      </w:pPr>
    </w:p>
    <w:p w14:paraId="745D6D5F" w14:textId="77777777" w:rsidR="00530C41" w:rsidRDefault="00530C41" w:rsidP="001F6287">
      <w:pPr>
        <w:rPr>
          <w:sz w:val="20"/>
          <w:szCs w:val="20"/>
        </w:rPr>
      </w:pPr>
    </w:p>
    <w:p w14:paraId="6393FAF2" w14:textId="3858BC35" w:rsidR="00696C61" w:rsidRPr="007449BC" w:rsidRDefault="00FB5EC7" w:rsidP="00696C6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</w:t>
      </w:r>
    </w:p>
    <w:p w14:paraId="0AFDB4E5" w14:textId="4B1F6F85" w:rsidR="007449BC" w:rsidRDefault="007449BC" w:rsidP="00696C61">
      <w:pPr>
        <w:rPr>
          <w:b/>
          <w:bCs/>
          <w:sz w:val="32"/>
          <w:szCs w:val="32"/>
        </w:rPr>
      </w:pPr>
    </w:p>
    <w:p w14:paraId="266ED3BF" w14:textId="2EC9365C" w:rsidR="007E67AE" w:rsidRPr="007E67AE" w:rsidRDefault="007E67AE" w:rsidP="00642EF9">
      <w:pPr>
        <w:rPr>
          <w:sz w:val="20"/>
          <w:szCs w:val="20"/>
        </w:rPr>
      </w:pPr>
      <w:r w:rsidRPr="007E67AE">
        <w:rPr>
          <w:sz w:val="20"/>
          <w:szCs w:val="20"/>
        </w:rPr>
        <w:fldChar w:fldCharType="begin"/>
      </w:r>
      <w:r w:rsidRPr="007E67AE">
        <w:rPr>
          <w:sz w:val="20"/>
          <w:szCs w:val="20"/>
        </w:rPr>
        <w:instrText xml:space="preserve"> LINK Excel.Sheet.12 "C:\\Users\\toni\\Desktop\\Preisliste 2026.xlsx" "Tabelle1!Z1S1:Z23S4" \a \f 4 \h </w:instrText>
      </w:r>
      <w:r>
        <w:rPr>
          <w:sz w:val="20"/>
          <w:szCs w:val="20"/>
        </w:rPr>
        <w:instrText xml:space="preserve"> \* MERGEFORMAT </w:instrText>
      </w:r>
      <w:r w:rsidRPr="007E67AE">
        <w:rPr>
          <w:sz w:val="20"/>
          <w:szCs w:val="20"/>
        </w:rPr>
        <w:fldChar w:fldCharType="separate"/>
      </w:r>
    </w:p>
    <w:tbl>
      <w:tblPr>
        <w:tblW w:w="7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1503"/>
        <w:gridCol w:w="1254"/>
        <w:gridCol w:w="980"/>
      </w:tblGrid>
      <w:tr w:rsidR="007E67AE" w:rsidRPr="007E67AE" w14:paraId="3DA37384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CBA5" w14:textId="3A92A272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Ohne Kundenkonto können Sie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6E22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C520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2E00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</w:tr>
      <w:tr w:rsidR="007E67AE" w:rsidRPr="007E67AE" w14:paraId="069E3CC0" w14:textId="77777777" w:rsidTr="007E67AE">
        <w:trPr>
          <w:trHeight w:val="300"/>
        </w:trPr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6DAA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ausschließlich bar oder mit Karte bezahlen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DD03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9628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</w:tr>
      <w:tr w:rsidR="007E67AE" w:rsidRPr="007E67AE" w14:paraId="4E9AB6D7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3869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09DB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FE2F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32EE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</w:tr>
      <w:tr w:rsidR="007E67AE" w:rsidRPr="007E67AE" w14:paraId="7D6FA9B2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42E7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67DD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8237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7EA1" w14:textId="77777777" w:rsidR="007E67AE" w:rsidRPr="007E67AE" w:rsidRDefault="007E67AE" w:rsidP="007E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</w:tr>
      <w:tr w:rsidR="007E67AE" w:rsidRPr="007E67AE" w14:paraId="3383C507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0F3F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Entsorgungskosten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A7D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Netto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0002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Brutto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0DD7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7E67AE" w:rsidRPr="007E67AE" w14:paraId="6255E96F" w14:textId="77777777" w:rsidTr="007E67AE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A61CD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Feuerlöscher ohne Halon Schaum/Pulver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6E185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10,00 €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824E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11,90 €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E61E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7C2CC69B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2DAE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Feuerlöscher mit Halon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2455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69,00 €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AC97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82,11 €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034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5DA129C7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2643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Kühlgerät Minibar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BF3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10,00 €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89E1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11,90 €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61F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6557D42D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AA76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Kühlgerät </w:t>
            </w:r>
            <w:proofErr w:type="gramStart"/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Klein  bis</w:t>
            </w:r>
            <w:proofErr w:type="gramEnd"/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1 Meter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42B4F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20,00 €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699D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23,80 €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85CC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70FB1234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9FEE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Kühlgerät Groß über 1 Meter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B68A4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25,00 €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4D1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29,75 €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72C1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23F38222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48A7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Reifen mit Felge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E20F0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10,00 €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4AD1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11,90 €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ED2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267AF491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2166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Reifen ohne Felge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3819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  3,00 €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EDC1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3,57 €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E435D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6B2CFC24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537D7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Großreifen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C12C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265,00 €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A780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315,35 €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BA45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Tonne</w:t>
            </w:r>
          </w:p>
        </w:tc>
      </w:tr>
      <w:tr w:rsidR="007E67AE" w:rsidRPr="007E67AE" w14:paraId="3D776D0E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DD0D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PV-Modul beraubt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0BD3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  1,50 €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57CC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1,79 €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0527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39872245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F7B4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PV-Module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9B17A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       -  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8F3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  -  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9237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5D6E0DDB" w14:textId="77777777" w:rsidTr="007E67AE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8630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Annahmebestätigung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A01A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10,00 €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D5E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11,90 €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755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580E9601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76AE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Solarkollektoren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CF2D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330,00 €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9C4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392,70 €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5311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Tonne</w:t>
            </w:r>
          </w:p>
        </w:tc>
      </w:tr>
      <w:tr w:rsidR="007E67AE" w:rsidRPr="007E67AE" w14:paraId="65ABA5D9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94AE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Europalette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BBC4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20,00 €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1EE6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23,80 €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4F73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5DFF999F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6315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Sandwichplatten FCKW-frei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3D80C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400,00 €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1FC5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476,00 €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B97C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Tonne</w:t>
            </w:r>
          </w:p>
        </w:tc>
      </w:tr>
      <w:tr w:rsidR="007E67AE" w:rsidRPr="007E67AE" w14:paraId="67F193F9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3ED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Handlingspauschale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2616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25,00 €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DB41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29,75 €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2E78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Stück</w:t>
            </w:r>
          </w:p>
        </w:tc>
      </w:tr>
      <w:tr w:rsidR="007E67AE" w:rsidRPr="007E67AE" w14:paraId="2C5B5A1A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A441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Farben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2191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  0,60 €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C63E3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0,71 €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B563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Kilo</w:t>
            </w:r>
          </w:p>
        </w:tc>
      </w:tr>
      <w:tr w:rsidR="007E67AE" w:rsidRPr="007E67AE" w14:paraId="5DD57B10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67B2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Altöl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DFBE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  0,60 €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722F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0,71 €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F6013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Kilo</w:t>
            </w:r>
          </w:p>
        </w:tc>
      </w:tr>
      <w:tr w:rsidR="007E67AE" w:rsidRPr="007E67AE" w14:paraId="30C1C078" w14:textId="77777777" w:rsidTr="007E67AE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FD8F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Solarflüssigekeit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2549B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     0,60 €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893D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            0,71 €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B537" w14:textId="77777777" w:rsidR="007E67AE" w:rsidRPr="007E67AE" w:rsidRDefault="007E67AE" w:rsidP="007E67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E67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Kilo</w:t>
            </w:r>
          </w:p>
        </w:tc>
      </w:tr>
    </w:tbl>
    <w:p w14:paraId="37BCB58A" w14:textId="14018BFF" w:rsidR="00577ED6" w:rsidRPr="007E67AE" w:rsidRDefault="007E67AE" w:rsidP="00642EF9">
      <w:pPr>
        <w:rPr>
          <w:b/>
          <w:bCs/>
          <w:sz w:val="28"/>
          <w:szCs w:val="28"/>
        </w:rPr>
      </w:pPr>
      <w:r w:rsidRPr="007E67AE">
        <w:rPr>
          <w:b/>
          <w:bCs/>
          <w:sz w:val="28"/>
          <w:szCs w:val="28"/>
        </w:rPr>
        <w:fldChar w:fldCharType="end"/>
      </w:r>
    </w:p>
    <w:sectPr w:rsidR="00577ED6" w:rsidRPr="007E67AE" w:rsidSect="00AC6BCF">
      <w:headerReference w:type="default" r:id="rId11"/>
      <w:headerReference w:type="first" r:id="rId12"/>
      <w:footerReference w:type="first" r:id="rId13"/>
      <w:pgSz w:w="11906" w:h="16838" w:code="9"/>
      <w:pgMar w:top="1418" w:right="1134" w:bottom="1134" w:left="1418" w:header="10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352C" w14:textId="77777777" w:rsidR="00AC6EDD" w:rsidRDefault="00AC6EDD" w:rsidP="00830A2F">
      <w:pPr>
        <w:spacing w:after="0" w:line="240" w:lineRule="auto"/>
      </w:pPr>
      <w:r>
        <w:separator/>
      </w:r>
    </w:p>
  </w:endnote>
  <w:endnote w:type="continuationSeparator" w:id="0">
    <w:p w14:paraId="16CF2F22" w14:textId="77777777" w:rsidR="00AC6EDD" w:rsidRDefault="00AC6EDD" w:rsidP="0083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8CFC" w14:textId="77777777" w:rsidR="001307E0" w:rsidRDefault="001307E0">
    <w:pPr>
      <w:pStyle w:val="Fuzeile"/>
    </w:pPr>
  </w:p>
  <w:p w14:paraId="136C8707" w14:textId="77777777" w:rsidR="001307E0" w:rsidRDefault="001307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CD05E" w14:textId="77777777" w:rsidR="00AC6EDD" w:rsidRDefault="00AC6EDD" w:rsidP="00830A2F">
      <w:pPr>
        <w:spacing w:after="0" w:line="240" w:lineRule="auto"/>
      </w:pPr>
      <w:r>
        <w:separator/>
      </w:r>
    </w:p>
  </w:footnote>
  <w:footnote w:type="continuationSeparator" w:id="0">
    <w:p w14:paraId="2A684550" w14:textId="77777777" w:rsidR="00AC6EDD" w:rsidRDefault="00AC6EDD" w:rsidP="0083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2AFC" w14:textId="657403F8" w:rsidR="001307E0" w:rsidRDefault="001307E0">
    <w:pPr>
      <w:pStyle w:val="Kopfzeile"/>
    </w:pPr>
  </w:p>
  <w:p w14:paraId="41D6E156" w14:textId="77777777" w:rsidR="001307E0" w:rsidRDefault="001307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C9C2" w14:textId="77777777" w:rsidR="004C1071" w:rsidRDefault="004C1071" w:rsidP="004C1071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FAF76F" wp14:editId="7CF35AAD">
          <wp:simplePos x="0" y="0"/>
          <wp:positionH relativeFrom="margin">
            <wp:align>right</wp:align>
          </wp:positionH>
          <wp:positionV relativeFrom="paragraph">
            <wp:posOffset>-45720</wp:posOffset>
          </wp:positionV>
          <wp:extent cx="2527935" cy="685800"/>
          <wp:effectExtent l="0" t="0" r="5715" b="0"/>
          <wp:wrapTight wrapText="bothSides">
            <wp:wrapPolygon edited="0">
              <wp:start x="651" y="0"/>
              <wp:lineTo x="163" y="3000"/>
              <wp:lineTo x="0" y="4800"/>
              <wp:lineTo x="0" y="19800"/>
              <wp:lineTo x="12208" y="21000"/>
              <wp:lineTo x="13185" y="21000"/>
              <wp:lineTo x="21486" y="19800"/>
              <wp:lineTo x="21486" y="2400"/>
              <wp:lineTo x="20998" y="0"/>
              <wp:lineTo x="651" y="0"/>
            </wp:wrapPolygon>
          </wp:wrapTight>
          <wp:docPr id="5" name="Grafik 5" descr="E:\Facebookgeschäftsseite\Greiter Logo 2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Facebookgeschäftsseite\Greiter Logo 2_transpar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93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3E15E2" w14:textId="77777777" w:rsidR="001307E0" w:rsidRDefault="001307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ABB"/>
    <w:multiLevelType w:val="hybridMultilevel"/>
    <w:tmpl w:val="A6A47A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238B"/>
    <w:multiLevelType w:val="hybridMultilevel"/>
    <w:tmpl w:val="A7D8969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F486A"/>
    <w:multiLevelType w:val="hybridMultilevel"/>
    <w:tmpl w:val="7C10F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12E35"/>
    <w:multiLevelType w:val="hybridMultilevel"/>
    <w:tmpl w:val="B9D8398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E0585E"/>
    <w:multiLevelType w:val="hybridMultilevel"/>
    <w:tmpl w:val="884675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C5B9D"/>
    <w:multiLevelType w:val="hybridMultilevel"/>
    <w:tmpl w:val="C2C216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73853"/>
    <w:multiLevelType w:val="hybridMultilevel"/>
    <w:tmpl w:val="61AA36E2"/>
    <w:lvl w:ilvl="0" w:tplc="843E9FBC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E01A5"/>
    <w:multiLevelType w:val="hybridMultilevel"/>
    <w:tmpl w:val="A6FEF0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D278E"/>
    <w:multiLevelType w:val="hybridMultilevel"/>
    <w:tmpl w:val="34306B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643C0"/>
    <w:multiLevelType w:val="hybridMultilevel"/>
    <w:tmpl w:val="AE568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A60F9"/>
    <w:multiLevelType w:val="hybridMultilevel"/>
    <w:tmpl w:val="F06878A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1D47C7"/>
    <w:multiLevelType w:val="hybridMultilevel"/>
    <w:tmpl w:val="72A0FF9E"/>
    <w:lvl w:ilvl="0" w:tplc="24D44A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771752">
    <w:abstractNumId w:val="11"/>
  </w:num>
  <w:num w:numId="2" w16cid:durableId="878590866">
    <w:abstractNumId w:val="0"/>
  </w:num>
  <w:num w:numId="3" w16cid:durableId="412513918">
    <w:abstractNumId w:val="1"/>
  </w:num>
  <w:num w:numId="4" w16cid:durableId="825589359">
    <w:abstractNumId w:val="4"/>
  </w:num>
  <w:num w:numId="5" w16cid:durableId="2128812796">
    <w:abstractNumId w:val="8"/>
  </w:num>
  <w:num w:numId="6" w16cid:durableId="1531530928">
    <w:abstractNumId w:val="6"/>
  </w:num>
  <w:num w:numId="7" w16cid:durableId="606932782">
    <w:abstractNumId w:val="2"/>
  </w:num>
  <w:num w:numId="8" w16cid:durableId="920871941">
    <w:abstractNumId w:val="7"/>
  </w:num>
  <w:num w:numId="9" w16cid:durableId="309020949">
    <w:abstractNumId w:val="10"/>
  </w:num>
  <w:num w:numId="10" w16cid:durableId="1413354244">
    <w:abstractNumId w:val="3"/>
  </w:num>
  <w:num w:numId="11" w16cid:durableId="1851216280">
    <w:abstractNumId w:val="9"/>
  </w:num>
  <w:num w:numId="12" w16cid:durableId="1095856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71"/>
    <w:rsid w:val="00004184"/>
    <w:rsid w:val="00017726"/>
    <w:rsid w:val="00033DD8"/>
    <w:rsid w:val="00034471"/>
    <w:rsid w:val="000350A3"/>
    <w:rsid w:val="00046107"/>
    <w:rsid w:val="000507EE"/>
    <w:rsid w:val="000538DF"/>
    <w:rsid w:val="00053B8D"/>
    <w:rsid w:val="00056758"/>
    <w:rsid w:val="0005753E"/>
    <w:rsid w:val="00071661"/>
    <w:rsid w:val="00080A59"/>
    <w:rsid w:val="000911BE"/>
    <w:rsid w:val="000A1F0C"/>
    <w:rsid w:val="000A2A8B"/>
    <w:rsid w:val="000A37DC"/>
    <w:rsid w:val="000A7CD4"/>
    <w:rsid w:val="000B0D18"/>
    <w:rsid w:val="000C1015"/>
    <w:rsid w:val="000C5EFC"/>
    <w:rsid w:val="000C6326"/>
    <w:rsid w:val="000D4CBD"/>
    <w:rsid w:val="000F27C0"/>
    <w:rsid w:val="00114F54"/>
    <w:rsid w:val="001307E0"/>
    <w:rsid w:val="00131B7D"/>
    <w:rsid w:val="001513E8"/>
    <w:rsid w:val="00153CB1"/>
    <w:rsid w:val="00157CAB"/>
    <w:rsid w:val="00164DDA"/>
    <w:rsid w:val="00185121"/>
    <w:rsid w:val="001A0A87"/>
    <w:rsid w:val="001A26F5"/>
    <w:rsid w:val="001B4CF9"/>
    <w:rsid w:val="001B761E"/>
    <w:rsid w:val="001C18B3"/>
    <w:rsid w:val="001C6062"/>
    <w:rsid w:val="001C623A"/>
    <w:rsid w:val="001C72E4"/>
    <w:rsid w:val="001D7335"/>
    <w:rsid w:val="001F6287"/>
    <w:rsid w:val="00207A5C"/>
    <w:rsid w:val="00216441"/>
    <w:rsid w:val="0022491B"/>
    <w:rsid w:val="00232EF2"/>
    <w:rsid w:val="00245634"/>
    <w:rsid w:val="00270CDB"/>
    <w:rsid w:val="00280565"/>
    <w:rsid w:val="00282503"/>
    <w:rsid w:val="002C0FC3"/>
    <w:rsid w:val="002D30E6"/>
    <w:rsid w:val="002E05BA"/>
    <w:rsid w:val="002E269E"/>
    <w:rsid w:val="002F0E90"/>
    <w:rsid w:val="002F4C00"/>
    <w:rsid w:val="002F4E23"/>
    <w:rsid w:val="0030058D"/>
    <w:rsid w:val="00303D49"/>
    <w:rsid w:val="003055B1"/>
    <w:rsid w:val="00320032"/>
    <w:rsid w:val="00322BCA"/>
    <w:rsid w:val="0032529E"/>
    <w:rsid w:val="003309C6"/>
    <w:rsid w:val="003530E7"/>
    <w:rsid w:val="00357007"/>
    <w:rsid w:val="00370BB4"/>
    <w:rsid w:val="003B21B9"/>
    <w:rsid w:val="003B708B"/>
    <w:rsid w:val="003B7CE9"/>
    <w:rsid w:val="003C336E"/>
    <w:rsid w:val="003D2FAD"/>
    <w:rsid w:val="003F3C6D"/>
    <w:rsid w:val="003F61DC"/>
    <w:rsid w:val="00402E69"/>
    <w:rsid w:val="00403926"/>
    <w:rsid w:val="004115E6"/>
    <w:rsid w:val="004128F3"/>
    <w:rsid w:val="00425BFC"/>
    <w:rsid w:val="0043000C"/>
    <w:rsid w:val="004321F8"/>
    <w:rsid w:val="00432D56"/>
    <w:rsid w:val="00446410"/>
    <w:rsid w:val="0045098C"/>
    <w:rsid w:val="004534C0"/>
    <w:rsid w:val="00457019"/>
    <w:rsid w:val="00462A60"/>
    <w:rsid w:val="004837CE"/>
    <w:rsid w:val="00484254"/>
    <w:rsid w:val="00490EB5"/>
    <w:rsid w:val="004B5125"/>
    <w:rsid w:val="004C1071"/>
    <w:rsid w:val="004C58C8"/>
    <w:rsid w:val="004E4001"/>
    <w:rsid w:val="005003E9"/>
    <w:rsid w:val="005013F5"/>
    <w:rsid w:val="005172F8"/>
    <w:rsid w:val="005173CB"/>
    <w:rsid w:val="005173D3"/>
    <w:rsid w:val="005255C7"/>
    <w:rsid w:val="00527042"/>
    <w:rsid w:val="00530C41"/>
    <w:rsid w:val="00535C1D"/>
    <w:rsid w:val="00535EFC"/>
    <w:rsid w:val="00536425"/>
    <w:rsid w:val="0055374C"/>
    <w:rsid w:val="00560E39"/>
    <w:rsid w:val="005711E9"/>
    <w:rsid w:val="00577036"/>
    <w:rsid w:val="00577ED6"/>
    <w:rsid w:val="00581D7C"/>
    <w:rsid w:val="0058540B"/>
    <w:rsid w:val="00585ABD"/>
    <w:rsid w:val="00590EC4"/>
    <w:rsid w:val="0059360E"/>
    <w:rsid w:val="005A07E2"/>
    <w:rsid w:val="005A08DB"/>
    <w:rsid w:val="005A2B1A"/>
    <w:rsid w:val="005A6788"/>
    <w:rsid w:val="005B2C00"/>
    <w:rsid w:val="005B3CBB"/>
    <w:rsid w:val="005C7299"/>
    <w:rsid w:val="005C72AD"/>
    <w:rsid w:val="005D4D94"/>
    <w:rsid w:val="005E1695"/>
    <w:rsid w:val="005E6B26"/>
    <w:rsid w:val="005F2E83"/>
    <w:rsid w:val="00601348"/>
    <w:rsid w:val="00612BC1"/>
    <w:rsid w:val="006162C0"/>
    <w:rsid w:val="00635C2F"/>
    <w:rsid w:val="006363DB"/>
    <w:rsid w:val="00642EF9"/>
    <w:rsid w:val="00643D8E"/>
    <w:rsid w:val="0064619D"/>
    <w:rsid w:val="006570D0"/>
    <w:rsid w:val="0066012A"/>
    <w:rsid w:val="00666DE0"/>
    <w:rsid w:val="006807CF"/>
    <w:rsid w:val="006812A9"/>
    <w:rsid w:val="00683959"/>
    <w:rsid w:val="00692678"/>
    <w:rsid w:val="00696928"/>
    <w:rsid w:val="00696C61"/>
    <w:rsid w:val="006B400F"/>
    <w:rsid w:val="006C6012"/>
    <w:rsid w:val="006D0507"/>
    <w:rsid w:val="006D0F59"/>
    <w:rsid w:val="006D43BA"/>
    <w:rsid w:val="006D7D61"/>
    <w:rsid w:val="006E36A3"/>
    <w:rsid w:val="006E46F7"/>
    <w:rsid w:val="006F7711"/>
    <w:rsid w:val="00701744"/>
    <w:rsid w:val="00704F22"/>
    <w:rsid w:val="0072125D"/>
    <w:rsid w:val="007449BC"/>
    <w:rsid w:val="00745B6D"/>
    <w:rsid w:val="00753601"/>
    <w:rsid w:val="00770FBF"/>
    <w:rsid w:val="007723D4"/>
    <w:rsid w:val="00777B34"/>
    <w:rsid w:val="00780CC0"/>
    <w:rsid w:val="00782F0D"/>
    <w:rsid w:val="00785588"/>
    <w:rsid w:val="007926A3"/>
    <w:rsid w:val="007B036E"/>
    <w:rsid w:val="007B1663"/>
    <w:rsid w:val="007B6DA9"/>
    <w:rsid w:val="007B7927"/>
    <w:rsid w:val="007C6AD9"/>
    <w:rsid w:val="007D62EC"/>
    <w:rsid w:val="007D6B89"/>
    <w:rsid w:val="007E23CC"/>
    <w:rsid w:val="007E6036"/>
    <w:rsid w:val="007E67AE"/>
    <w:rsid w:val="007E7FA4"/>
    <w:rsid w:val="007F341C"/>
    <w:rsid w:val="00810E41"/>
    <w:rsid w:val="0082261A"/>
    <w:rsid w:val="00827454"/>
    <w:rsid w:val="00830A2F"/>
    <w:rsid w:val="008333F9"/>
    <w:rsid w:val="008373E7"/>
    <w:rsid w:val="00837DD3"/>
    <w:rsid w:val="00857715"/>
    <w:rsid w:val="0086501C"/>
    <w:rsid w:val="00875DE1"/>
    <w:rsid w:val="00882A1F"/>
    <w:rsid w:val="008915B1"/>
    <w:rsid w:val="008C0A93"/>
    <w:rsid w:val="008C49D3"/>
    <w:rsid w:val="008C778D"/>
    <w:rsid w:val="008D5931"/>
    <w:rsid w:val="008D6C99"/>
    <w:rsid w:val="008D7388"/>
    <w:rsid w:val="008D7A8F"/>
    <w:rsid w:val="008E155C"/>
    <w:rsid w:val="0090676C"/>
    <w:rsid w:val="00911F01"/>
    <w:rsid w:val="009138C4"/>
    <w:rsid w:val="00914C4C"/>
    <w:rsid w:val="0091626C"/>
    <w:rsid w:val="009267A1"/>
    <w:rsid w:val="00936915"/>
    <w:rsid w:val="00946961"/>
    <w:rsid w:val="00953792"/>
    <w:rsid w:val="00971EB6"/>
    <w:rsid w:val="00973100"/>
    <w:rsid w:val="009731B0"/>
    <w:rsid w:val="009807CE"/>
    <w:rsid w:val="009A5D8C"/>
    <w:rsid w:val="009B4E3E"/>
    <w:rsid w:val="009C00B0"/>
    <w:rsid w:val="009D1671"/>
    <w:rsid w:val="009E77CF"/>
    <w:rsid w:val="009F2E2C"/>
    <w:rsid w:val="009F6459"/>
    <w:rsid w:val="00A02B9A"/>
    <w:rsid w:val="00A13DF9"/>
    <w:rsid w:val="00A1478A"/>
    <w:rsid w:val="00A14D68"/>
    <w:rsid w:val="00A16FFE"/>
    <w:rsid w:val="00A209A2"/>
    <w:rsid w:val="00A21415"/>
    <w:rsid w:val="00A21B11"/>
    <w:rsid w:val="00A21B28"/>
    <w:rsid w:val="00A25C39"/>
    <w:rsid w:val="00A4333B"/>
    <w:rsid w:val="00A52C5E"/>
    <w:rsid w:val="00A660EA"/>
    <w:rsid w:val="00A728CD"/>
    <w:rsid w:val="00A7443F"/>
    <w:rsid w:val="00A75D18"/>
    <w:rsid w:val="00A7699B"/>
    <w:rsid w:val="00A77910"/>
    <w:rsid w:val="00A82B5D"/>
    <w:rsid w:val="00AB09FF"/>
    <w:rsid w:val="00AB59D6"/>
    <w:rsid w:val="00AB7E66"/>
    <w:rsid w:val="00AC1E3D"/>
    <w:rsid w:val="00AC6BCF"/>
    <w:rsid w:val="00AC6EDD"/>
    <w:rsid w:val="00AF5D83"/>
    <w:rsid w:val="00B077BB"/>
    <w:rsid w:val="00B14B1B"/>
    <w:rsid w:val="00B36BC9"/>
    <w:rsid w:val="00B508E5"/>
    <w:rsid w:val="00B6553D"/>
    <w:rsid w:val="00B72908"/>
    <w:rsid w:val="00BA7BCD"/>
    <w:rsid w:val="00BB44C9"/>
    <w:rsid w:val="00BB5F72"/>
    <w:rsid w:val="00BC5EAD"/>
    <w:rsid w:val="00BD0A73"/>
    <w:rsid w:val="00BD56D2"/>
    <w:rsid w:val="00BE10F3"/>
    <w:rsid w:val="00BE1163"/>
    <w:rsid w:val="00BF43A0"/>
    <w:rsid w:val="00C179AE"/>
    <w:rsid w:val="00C31D9C"/>
    <w:rsid w:val="00C32A8B"/>
    <w:rsid w:val="00C3735D"/>
    <w:rsid w:val="00C40727"/>
    <w:rsid w:val="00C41297"/>
    <w:rsid w:val="00C42939"/>
    <w:rsid w:val="00C44A60"/>
    <w:rsid w:val="00C554D0"/>
    <w:rsid w:val="00C57F9F"/>
    <w:rsid w:val="00C6016F"/>
    <w:rsid w:val="00C62278"/>
    <w:rsid w:val="00C639E5"/>
    <w:rsid w:val="00C746BA"/>
    <w:rsid w:val="00C87421"/>
    <w:rsid w:val="00C945AC"/>
    <w:rsid w:val="00CA1C07"/>
    <w:rsid w:val="00CB6697"/>
    <w:rsid w:val="00CB696D"/>
    <w:rsid w:val="00CC46CF"/>
    <w:rsid w:val="00CC5A4F"/>
    <w:rsid w:val="00CC7442"/>
    <w:rsid w:val="00CD19C0"/>
    <w:rsid w:val="00CE300F"/>
    <w:rsid w:val="00CF7603"/>
    <w:rsid w:val="00D01E1B"/>
    <w:rsid w:val="00D04427"/>
    <w:rsid w:val="00D06A8C"/>
    <w:rsid w:val="00D15496"/>
    <w:rsid w:val="00D2207D"/>
    <w:rsid w:val="00D37FBE"/>
    <w:rsid w:val="00D43250"/>
    <w:rsid w:val="00D52DB2"/>
    <w:rsid w:val="00D5455C"/>
    <w:rsid w:val="00D620DF"/>
    <w:rsid w:val="00D67891"/>
    <w:rsid w:val="00D730E4"/>
    <w:rsid w:val="00D7624F"/>
    <w:rsid w:val="00D7758E"/>
    <w:rsid w:val="00D77D7E"/>
    <w:rsid w:val="00D816CA"/>
    <w:rsid w:val="00DA0EDF"/>
    <w:rsid w:val="00DC3383"/>
    <w:rsid w:val="00DC357C"/>
    <w:rsid w:val="00DC3F7B"/>
    <w:rsid w:val="00DE6C77"/>
    <w:rsid w:val="00E00792"/>
    <w:rsid w:val="00E1778D"/>
    <w:rsid w:val="00E273C2"/>
    <w:rsid w:val="00E427F7"/>
    <w:rsid w:val="00E43572"/>
    <w:rsid w:val="00E56700"/>
    <w:rsid w:val="00E61FAA"/>
    <w:rsid w:val="00E80556"/>
    <w:rsid w:val="00E86466"/>
    <w:rsid w:val="00E97A79"/>
    <w:rsid w:val="00EA3622"/>
    <w:rsid w:val="00EA5534"/>
    <w:rsid w:val="00EB438B"/>
    <w:rsid w:val="00ED3E5A"/>
    <w:rsid w:val="00EE00E0"/>
    <w:rsid w:val="00EE1EA7"/>
    <w:rsid w:val="00EF2840"/>
    <w:rsid w:val="00F067B5"/>
    <w:rsid w:val="00F263DD"/>
    <w:rsid w:val="00F41185"/>
    <w:rsid w:val="00F43C29"/>
    <w:rsid w:val="00F45248"/>
    <w:rsid w:val="00F470EC"/>
    <w:rsid w:val="00F751FD"/>
    <w:rsid w:val="00F80DBD"/>
    <w:rsid w:val="00F8217D"/>
    <w:rsid w:val="00F84AE7"/>
    <w:rsid w:val="00F85F4E"/>
    <w:rsid w:val="00F91C44"/>
    <w:rsid w:val="00F9258D"/>
    <w:rsid w:val="00F962F1"/>
    <w:rsid w:val="00F9759A"/>
    <w:rsid w:val="00FA5F12"/>
    <w:rsid w:val="00FA6C60"/>
    <w:rsid w:val="00FB15E2"/>
    <w:rsid w:val="00FB3B95"/>
    <w:rsid w:val="00FB5EC7"/>
    <w:rsid w:val="00FB6361"/>
    <w:rsid w:val="00FC01BC"/>
    <w:rsid w:val="00FD3143"/>
    <w:rsid w:val="00FE3FCC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603F"/>
  <w15:chartTrackingRefBased/>
  <w15:docId w15:val="{8C550E22-2773-46EE-9C93-3E7D8D74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3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A2F"/>
  </w:style>
  <w:style w:type="paragraph" w:styleId="Fuzeile">
    <w:name w:val="footer"/>
    <w:basedOn w:val="Standard"/>
    <w:link w:val="FuzeileZchn"/>
    <w:uiPriority w:val="99"/>
    <w:unhideWhenUsed/>
    <w:rsid w:val="0083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A2F"/>
  </w:style>
  <w:style w:type="character" w:styleId="Platzhaltertext">
    <w:name w:val="Placeholder Text"/>
    <w:basedOn w:val="Absatz-Standardschriftart"/>
    <w:uiPriority w:val="99"/>
    <w:semiHidden/>
    <w:rsid w:val="00AC6BCF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053B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0134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1348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071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C1015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936915"/>
    <w:rPr>
      <w:b/>
      <w:bCs/>
    </w:rPr>
  </w:style>
  <w:style w:type="table" w:styleId="Tabellenraster">
    <w:name w:val="Table Grid"/>
    <w:basedOn w:val="NormaleTabelle"/>
    <w:uiPriority w:val="39"/>
    <w:rsid w:val="0077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7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\Documents\Vorlagen\Greiter-Bau-Brief-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AEBA92-C4D1-4F2B-9528-64F25CFD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Greiter-Bau-Brief-Vorlage.dotx</Template>
  <TotalTime>0</TotalTime>
  <Pages>1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Zweckverband für Abfallwirtschaft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Erstausstattung OA-Süd Zwischenlager Problemmüll</dc:subject>
  <dc:creator>JOSEF</dc:creator>
  <cp:keywords/>
  <dc:description/>
  <cp:lastModifiedBy>Toni Eckert</cp:lastModifiedBy>
  <cp:revision>2</cp:revision>
  <cp:lastPrinted>2026-07-21T12:13:00Z</cp:lastPrinted>
  <dcterms:created xsi:type="dcterms:W3CDTF">2026-07-24T06:29:00Z</dcterms:created>
  <dcterms:modified xsi:type="dcterms:W3CDTF">2026-07-24T06:29:00Z</dcterms:modified>
</cp:coreProperties>
</file>